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1D8" w:rsidRPr="00D81BD8" w:rsidRDefault="009B6B29" w:rsidP="001741D8">
      <w:pPr>
        <w:rPr>
          <w:rFonts w:ascii="David" w:hAnsi="David" w:cs="David"/>
          <w:b/>
          <w:sz w:val="24"/>
          <w:szCs w:val="24"/>
        </w:rPr>
      </w:pPr>
      <w:bookmarkStart w:id="0" w:name="_GoBack"/>
      <w:bookmarkEnd w:id="0"/>
      <w:r w:rsidRPr="00D81BD8">
        <w:rPr>
          <w:rFonts w:ascii="David" w:hAnsi="David" w:cs="David"/>
          <w:b/>
          <w:sz w:val="24"/>
          <w:szCs w:val="24"/>
          <w:rtl/>
        </w:rPr>
        <w:t xml:space="preserve">אל: ועדת המכרזים </w:t>
      </w: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D81BD8" w:rsidTr="003F6377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משרד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1D8" w:rsidRPr="00D81BD8" w:rsidRDefault="006848B2" w:rsidP="003F6377">
            <w:pPr>
              <w:bidi w:val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81BD8">
              <w:rPr>
                <w:rFonts w:ascii="David" w:hAnsi="David" w:cs="David"/>
                <w:sz w:val="24"/>
                <w:szCs w:val="24"/>
                <w:rtl/>
              </w:rPr>
              <w:t xml:space="preserve">יחידת </w:t>
            </w:r>
            <w:proofErr w:type="spellStart"/>
            <w:r w:rsidRPr="00D81BD8">
              <w:rPr>
                <w:rFonts w:ascii="David" w:hAnsi="David" w:cs="David"/>
                <w:sz w:val="24"/>
                <w:szCs w:val="24"/>
                <w:rtl/>
              </w:rPr>
              <w:t>המנהא"ז</w:t>
            </w:r>
            <w:proofErr w:type="spellEnd"/>
            <w:r w:rsidRPr="00D81BD8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D81BD8">
              <w:rPr>
                <w:rFonts w:ascii="David" w:hAnsi="David" w:cs="David"/>
                <w:sz w:val="24"/>
                <w:szCs w:val="24"/>
                <w:rtl/>
              </w:rPr>
              <w:t>באיו"ש</w:t>
            </w:r>
            <w:proofErr w:type="spellEnd"/>
          </w:p>
        </w:tc>
      </w:tr>
      <w:tr w:rsidR="007548B0" w:rsidRPr="00D81BD8" w:rsidTr="003F6377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יחידה מזמינה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1D8" w:rsidRPr="00D81BD8" w:rsidRDefault="0064700F" w:rsidP="00D06E81">
            <w:pPr>
              <w:bidi w:val="0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קמ"ט אנרגיה</w:t>
            </w:r>
          </w:p>
        </w:tc>
      </w:tr>
      <w:tr w:rsidR="007548B0" w:rsidRPr="00D81BD8" w:rsidTr="003F6377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741D8" w:rsidRPr="00D81BD8" w:rsidRDefault="009B6B29" w:rsidP="001741D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81BD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תאריך</w:t>
            </w:r>
            <w:r w:rsidRPr="00D81BD8">
              <w:rPr>
                <w:rFonts w:ascii="David" w:hAnsi="David" w:cs="David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1D8" w:rsidRPr="00680928" w:rsidRDefault="006A0A55" w:rsidP="00405D06">
            <w:pPr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  <w:r w:rsidR="00405D06">
              <w:rPr>
                <w:rFonts w:ascii="David" w:hAnsi="David" w:cs="David" w:hint="cs"/>
                <w:sz w:val="24"/>
                <w:szCs w:val="24"/>
                <w:rtl/>
              </w:rPr>
              <w:t>7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405D06">
              <w:rPr>
                <w:rFonts w:ascii="David" w:hAnsi="David" w:cs="David" w:hint="cs"/>
                <w:sz w:val="24"/>
                <w:szCs w:val="24"/>
                <w:rtl/>
              </w:rPr>
              <w:t>11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.23</w:t>
            </w:r>
          </w:p>
        </w:tc>
      </w:tr>
    </w:tbl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p w:rsidR="001741D8" w:rsidRPr="00D81BD8" w:rsidRDefault="009B6B29" w:rsidP="001741D8">
      <w:pPr>
        <w:jc w:val="center"/>
        <w:rPr>
          <w:rFonts w:ascii="David" w:hAnsi="David" w:cs="David"/>
          <w:bCs/>
          <w:sz w:val="24"/>
          <w:szCs w:val="24"/>
          <w:u w:val="single"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הנדון: </w:t>
      </w:r>
      <w:r w:rsidRPr="00D81BD8">
        <w:rPr>
          <w:rFonts w:ascii="David" w:hAnsi="David" w:cs="David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1741D8" w:rsidRPr="00D81BD8" w:rsidRDefault="001741D8" w:rsidP="001741D8">
      <w:pPr>
        <w:jc w:val="both"/>
        <w:rPr>
          <w:rFonts w:ascii="David" w:hAnsi="David" w:cs="David"/>
          <w:b/>
          <w:sz w:val="24"/>
          <w:szCs w:val="24"/>
          <w:rtl/>
        </w:rPr>
      </w:pPr>
    </w:p>
    <w:p w:rsidR="001741D8" w:rsidRPr="00D81BD8" w:rsidRDefault="009B6B29" w:rsidP="00D06E81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 xml:space="preserve">הבקשה מסתמכת על תקנה </w:t>
      </w:r>
      <w:r w:rsidR="00D06E81" w:rsidRPr="00D81BD8">
        <w:rPr>
          <w:rFonts w:ascii="David" w:hAnsi="David" w:cs="David"/>
          <w:b/>
          <w:sz w:val="24"/>
          <w:szCs w:val="24"/>
          <w:rtl/>
        </w:rPr>
        <w:t>5 (</w:t>
      </w:r>
      <w:proofErr w:type="spellStart"/>
      <w:r w:rsidR="00D06E81" w:rsidRPr="00D81BD8">
        <w:rPr>
          <w:rFonts w:ascii="David" w:hAnsi="David" w:cs="David"/>
          <w:b/>
          <w:sz w:val="24"/>
          <w:szCs w:val="24"/>
          <w:rtl/>
        </w:rPr>
        <w:t>יז</w:t>
      </w:r>
      <w:proofErr w:type="spellEnd"/>
      <w:r w:rsidR="00D06E81" w:rsidRPr="00D81BD8">
        <w:rPr>
          <w:rFonts w:ascii="David" w:hAnsi="David" w:cs="David"/>
          <w:b/>
          <w:sz w:val="24"/>
          <w:szCs w:val="24"/>
          <w:rtl/>
        </w:rPr>
        <w:t xml:space="preserve">)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לתקנות חובת מכרזים </w:t>
      </w:r>
      <w:r w:rsidR="00D06E81" w:rsidRPr="00D81BD8">
        <w:rPr>
          <w:rFonts w:ascii="David" w:hAnsi="David" w:cs="David"/>
          <w:b/>
          <w:sz w:val="24"/>
          <w:szCs w:val="24"/>
          <w:rtl/>
        </w:rPr>
        <w:t xml:space="preserve">(טובין, שירותים ועבודות) (יהודה ושומרון), התש"ף-2020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ועל הוראות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"פטור מחובת המכרז", מס'</w:t>
      </w:r>
      <w:r w:rsidR="004D6845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7.8.1 והוראת </w:t>
      </w:r>
      <w:proofErr w:type="spellStart"/>
      <w:r w:rsidRPr="00D81BD8">
        <w:rPr>
          <w:rFonts w:ascii="David" w:hAnsi="David" w:cs="David"/>
          <w:b/>
          <w:sz w:val="24"/>
          <w:szCs w:val="24"/>
          <w:rtl/>
        </w:rPr>
        <w:t>תכ"ם</w:t>
      </w:r>
      <w:proofErr w:type="spellEnd"/>
      <w:r w:rsidRPr="00D81BD8">
        <w:rPr>
          <w:rFonts w:ascii="David" w:hAnsi="David" w:cs="David"/>
          <w:b/>
          <w:sz w:val="24"/>
          <w:szCs w:val="24"/>
          <w:rtl/>
        </w:rPr>
        <w:t>, "בחינת קיומם של ספקים ומיזמים", מס' 7.8.2.</w:t>
      </w:r>
    </w:p>
    <w:p w:rsidR="001741D8" w:rsidRPr="00D81BD8" w:rsidRDefault="001741D8" w:rsidP="001741D8">
      <w:pPr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9498" w:type="dxa"/>
        <w:tblInd w:w="-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8"/>
      </w:tblGrid>
      <w:tr w:rsidR="007548B0" w:rsidRPr="00D81BD8" w:rsidTr="0064700F">
        <w:trPr>
          <w:trHeight w:val="314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1741D8" w:rsidRPr="00622590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lang w:eastAsia="he-IL"/>
              </w:rPr>
            </w:pPr>
            <w:r w:rsidRPr="00622590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700F" w:rsidRPr="00D81BD8" w:rsidTr="0064700F">
        <w:trPr>
          <w:trHeight w:val="331"/>
        </w:trPr>
        <w:tc>
          <w:tcPr>
            <w:tcW w:w="9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14B8" w:rsidRDefault="008C14B8" w:rsidP="00996E72">
            <w:pPr>
              <w:pStyle w:val="13"/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 xml:space="preserve">תכנון, הקמה, תפעול ותחזוקה של </w:t>
            </w:r>
            <w:proofErr w:type="spellStart"/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קוי</w:t>
            </w:r>
            <w:proofErr w:type="spellEnd"/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 xml:space="preserve"> גז טבעי לצורכי תעשיה, תחבורה ויצור חשמל, הן במגזר הישראלי ו</w:t>
            </w:r>
            <w:r w:rsidR="00996E72"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הן במגזר ה</w:t>
            </w:r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>פלסטיני</w:t>
            </w:r>
          </w:p>
          <w:p w:rsidR="0064700F" w:rsidRPr="00622590" w:rsidRDefault="008C14B8" w:rsidP="008C14B8">
            <w:pPr>
              <w:pStyle w:val="13"/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Cs/>
                <w:sz w:val="22"/>
                <w:szCs w:val="22"/>
                <w:rtl/>
              </w:rPr>
              <w:t xml:space="preserve"> </w:t>
            </w:r>
          </w:p>
        </w:tc>
      </w:tr>
    </w:tbl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lang w:eastAsia="he-IL"/>
        </w:rPr>
      </w:pPr>
    </w:p>
    <w:p w:rsidR="001741D8" w:rsidRPr="00D81BD8" w:rsidRDefault="009B6B29" w:rsidP="0064700F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האם קיים בנושא זה 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מכרז מרכזי של החשב הכללי או גורם ממשלתי מוסמך אחר?          </w:t>
      </w:r>
      <w:r w:rsidRPr="00D81BD8">
        <w:rPr>
          <w:rFonts w:ascii="David" w:hAnsi="David" w:cs="David"/>
          <w:b/>
          <w:sz w:val="24"/>
          <w:szCs w:val="24"/>
        </w:rPr>
        <w:sym w:font="Wingdings" w:char="F072"/>
      </w:r>
      <w:r w:rsidRPr="00D81BD8">
        <w:rPr>
          <w:rFonts w:ascii="David" w:hAnsi="David" w:cs="David"/>
          <w:b/>
          <w:sz w:val="24"/>
          <w:szCs w:val="24"/>
          <w:rtl/>
        </w:rPr>
        <w:t xml:space="preserve">  כן     </w:t>
      </w:r>
      <w:r w:rsidR="0064700F">
        <w:rPr>
          <w:rFonts w:ascii="David" w:hAnsi="David" w:cs="David"/>
          <w:b/>
          <w:sz w:val="24"/>
          <w:szCs w:val="24"/>
        </w:rPr>
        <w:sym w:font="Wingdings" w:char="F078"/>
      </w:r>
      <w:r w:rsidRPr="00D81BD8">
        <w:rPr>
          <w:rFonts w:ascii="David" w:hAnsi="David" w:cs="David"/>
          <w:b/>
          <w:sz w:val="24"/>
          <w:szCs w:val="24"/>
          <w:rtl/>
        </w:rPr>
        <w:t xml:space="preserve">  לא</w:t>
      </w:r>
    </w:p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p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סוג ההתקשרות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: (סמן </w:t>
      </w:r>
      <w:r w:rsidRPr="00D81BD8">
        <w:rPr>
          <w:rFonts w:ascii="David" w:hAnsi="David" w:cs="David"/>
          <w:b/>
          <w:sz w:val="24"/>
          <w:szCs w:val="24"/>
        </w:rPr>
        <w:t>X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במקום המתאים)</w:t>
      </w:r>
    </w:p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D81BD8" w:rsidTr="001741D8">
        <w:tc>
          <w:tcPr>
            <w:tcW w:w="3085" w:type="dxa"/>
            <w:hideMark/>
          </w:tcPr>
          <w:p w:rsidR="001741D8" w:rsidRPr="00D81BD8" w:rsidRDefault="009B6B29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 </w:t>
            </w: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1741D8" w:rsidRPr="00D81BD8" w:rsidRDefault="009E0CC4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="009B6B29"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1741D8" w:rsidRPr="00D81BD8" w:rsidRDefault="0064700F">
            <w:pPr>
              <w:ind w:right="283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="009B6B29"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 ביצוע עבודה</w:t>
            </w:r>
          </w:p>
          <w:p w:rsidR="001741D8" w:rsidRPr="00D81BD8" w:rsidRDefault="001741D8">
            <w:pPr>
              <w:ind w:right="283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</w:p>
        </w:tc>
      </w:tr>
    </w:tbl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E0CC4" w:rsidRPr="00D81BD8" w:rsidTr="009E0CC4">
        <w:tc>
          <w:tcPr>
            <w:tcW w:w="2675" w:type="dxa"/>
            <w:shd w:val="clear" w:color="auto" w:fill="E6E6E6"/>
            <w:hideMark/>
          </w:tcPr>
          <w:p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495F2D" w:rsidRPr="00495F2D" w:rsidRDefault="006A0A55" w:rsidP="00495F2D">
            <w:pPr>
              <w:pStyle w:val="af4"/>
              <w:numPr>
                <w:ilvl w:val="0"/>
                <w:numId w:val="13"/>
              </w:num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נתיבי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 xml:space="preserve"> 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הגז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 xml:space="preserve"> 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הטבעי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 xml:space="preserve"> 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לישראל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 xml:space="preserve"> 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בע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>"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מ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 xml:space="preserve"> (</w:t>
            </w:r>
            <w:proofErr w:type="spellStart"/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נתג</w:t>
            </w:r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>"</w:t>
            </w:r>
            <w:r w:rsidRPr="006A0A55">
              <w:rPr>
                <w:rFonts w:asciiTheme="minorBidi" w:eastAsia="Times New Roman" w:hAnsiTheme="minorBidi" w:cstheme="minorBidi" w:hint="cs"/>
                <w:bCs/>
                <w:sz w:val="22"/>
                <w:szCs w:val="22"/>
                <w:rtl/>
              </w:rPr>
              <w:t>ז</w:t>
            </w:r>
            <w:proofErr w:type="spellEnd"/>
            <w:r w:rsidRPr="006A0A55">
              <w:rPr>
                <w:rFonts w:asciiTheme="minorBidi" w:eastAsia="Times New Roman" w:hAnsiTheme="minorBidi" w:cstheme="minorBidi"/>
                <w:bCs/>
                <w:sz w:val="22"/>
                <w:szCs w:val="22"/>
                <w:rtl/>
              </w:rPr>
              <w:t>)</w:t>
            </w:r>
          </w:p>
        </w:tc>
      </w:tr>
      <w:tr w:rsidR="009E0CC4" w:rsidRPr="00D81BD8" w:rsidTr="009E0CC4">
        <w:tc>
          <w:tcPr>
            <w:tcW w:w="2675" w:type="dxa"/>
            <w:shd w:val="clear" w:color="auto" w:fill="E6E6E6"/>
            <w:hideMark/>
          </w:tcPr>
          <w:p w:rsidR="009E0CC4" w:rsidRPr="00D81BD8" w:rsidRDefault="009E0CC4" w:rsidP="0064700F">
            <w:pPr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מספר הספק </w:t>
            </w:r>
          </w:p>
          <w:p w:rsidR="009E0CC4" w:rsidRPr="00D81BD8" w:rsidRDefault="009E0CC4" w:rsidP="0064700F">
            <w:pPr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E0CC4" w:rsidRDefault="009E0CC4" w:rsidP="009E0CC4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:rsidR="0064700F" w:rsidRPr="00D81BD8" w:rsidRDefault="0064700F" w:rsidP="009E0CC4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  <w:tr w:rsidR="009E0CC4" w:rsidRPr="00D81BD8" w:rsidTr="009E0CC4">
        <w:tc>
          <w:tcPr>
            <w:tcW w:w="2675" w:type="dxa"/>
            <w:shd w:val="clear" w:color="auto" w:fill="E6E6E6"/>
            <w:hideMark/>
          </w:tcPr>
          <w:p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E0CC4" w:rsidRPr="00D81BD8" w:rsidRDefault="009E0CC4" w:rsidP="009E0CC4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E0CC4" w:rsidRPr="00D81BD8" w:rsidRDefault="009E0CC4" w:rsidP="009E0CC4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D81BD8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חוץ </w:t>
            </w:r>
          </w:p>
        </w:tc>
      </w:tr>
      <w:tr w:rsidR="009E0CC4" w:rsidRPr="00D81BD8" w:rsidTr="009E0CC4">
        <w:tc>
          <w:tcPr>
            <w:tcW w:w="2675" w:type="dxa"/>
            <w:shd w:val="clear" w:color="auto" w:fill="E6E6E6"/>
            <w:hideMark/>
          </w:tcPr>
          <w:p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E0CC4" w:rsidRPr="00D81BD8" w:rsidRDefault="00A0212A" w:rsidP="00A07B63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כ- </w:t>
            </w:r>
            <w:r w:rsidR="00A07B63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0</w:t>
            </w:r>
            <w:r w:rsidR="008C14B8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0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,000,000 </w:t>
            </w:r>
            <w:r w:rsidR="0064700F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₪</w:t>
            </w:r>
            <w:r w:rsid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 xml:space="preserve"> לשנה</w:t>
            </w:r>
          </w:p>
        </w:tc>
      </w:tr>
      <w:tr w:rsidR="009E0CC4" w:rsidRPr="00D81BD8" w:rsidTr="009E0CC4">
        <w:tc>
          <w:tcPr>
            <w:tcW w:w="2675" w:type="dxa"/>
            <w:shd w:val="clear" w:color="auto" w:fill="E6E6E6"/>
            <w:hideMark/>
          </w:tcPr>
          <w:p w:rsidR="009E0CC4" w:rsidRPr="00D81BD8" w:rsidRDefault="009E0CC4" w:rsidP="009E0CC4">
            <w:pPr>
              <w:spacing w:line="360" w:lineRule="auto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E0CC4" w:rsidRPr="0064700F" w:rsidRDefault="008C14B8" w:rsidP="008C14B8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</w:t>
            </w:r>
            <w:r w:rsidR="00D81BD8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</w:t>
            </w:r>
            <w:r w:rsidR="00D81BD8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.202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3</w:t>
            </w:r>
            <w:r w:rsidR="00D81BD8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– 3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1</w:t>
            </w:r>
            <w:r w:rsidR="00D81BD8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.1</w:t>
            </w:r>
            <w:r w:rsidR="0064700F" w:rsidRPr="0064700F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</w:t>
            </w:r>
            <w:r w:rsidR="00D81BD8" w:rsidRPr="0064700F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.</w:t>
            </w:r>
            <w:r w:rsidR="003A6F4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20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27</w:t>
            </w:r>
          </w:p>
        </w:tc>
      </w:tr>
    </w:tbl>
    <w:p w:rsidR="001741D8" w:rsidRPr="00D81BD8" w:rsidRDefault="001741D8" w:rsidP="001741D8">
      <w:pPr>
        <w:rPr>
          <w:rFonts w:ascii="David" w:hAnsi="David" w:cs="David"/>
          <w:bCs/>
          <w:sz w:val="24"/>
          <w:szCs w:val="24"/>
          <w:rtl/>
          <w:lang w:eastAsia="he-IL"/>
        </w:rPr>
      </w:pPr>
    </w:p>
    <w:p w:rsidR="001741D8" w:rsidRPr="00D81BD8" w:rsidRDefault="009B6B29" w:rsidP="001741D8">
      <w:pPr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br w:type="page"/>
      </w:r>
      <w:r w:rsidRPr="00D81BD8">
        <w:rPr>
          <w:rFonts w:ascii="David" w:hAnsi="David" w:cs="David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1741D8" w:rsidRPr="00D81BD8" w:rsidRDefault="009B6B29" w:rsidP="001741D8">
      <w:pPr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(</w:t>
      </w:r>
      <w:r w:rsidRPr="00D81BD8">
        <w:rPr>
          <w:rFonts w:ascii="David" w:hAnsi="David" w:cs="David"/>
          <w:b/>
          <w:sz w:val="24"/>
          <w:szCs w:val="24"/>
          <w:rtl/>
        </w:rPr>
        <w:t>במקרה הצורך ניתן לצרף עמודים נוספים וכל מסמך רלוונטי נוסף</w:t>
      </w:r>
      <w:r w:rsidRPr="00D81BD8">
        <w:rPr>
          <w:rFonts w:ascii="David" w:hAnsi="David" w:cs="David"/>
          <w:bCs/>
          <w:sz w:val="24"/>
          <w:szCs w:val="24"/>
          <w:rtl/>
        </w:rPr>
        <w:t>)</w:t>
      </w:r>
    </w:p>
    <w:p w:rsidR="001741D8" w:rsidRPr="00D81BD8" w:rsidRDefault="001741D8" w:rsidP="001741D8">
      <w:pPr>
        <w:rPr>
          <w:rFonts w:ascii="David" w:hAnsi="David" w:cs="David"/>
          <w:bCs/>
          <w:sz w:val="24"/>
          <w:szCs w:val="24"/>
          <w:rtl/>
        </w:rPr>
      </w:pPr>
    </w:p>
    <w:p w:rsidR="001741D8" w:rsidRPr="00D81BD8" w:rsidRDefault="009B6B29" w:rsidP="001741D8">
      <w:pPr>
        <w:spacing w:line="360" w:lineRule="auto"/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נא להתייחס לסעיפים הבאים: </w:t>
      </w:r>
    </w:p>
    <w:p w:rsidR="001741D8" w:rsidRPr="00D81BD8" w:rsidRDefault="009B6B29" w:rsidP="001741D8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1. האמצעים שבהם נערכו בדיקות לאיתור ספקים נוספים והכנת חוות דעת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1741D8" w:rsidRPr="00D81BD8" w:rsidRDefault="009B6B29" w:rsidP="001741D8">
      <w:pPr>
        <w:spacing w:line="36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>2. ממצאי הבדיקה</w:t>
      </w:r>
      <w:r w:rsidRPr="00D81BD8">
        <w:rPr>
          <w:rFonts w:ascii="David" w:hAnsi="David" w:cs="David"/>
          <w:b/>
          <w:sz w:val="24"/>
          <w:szCs w:val="24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1741D8" w:rsidRPr="00D81BD8" w:rsidRDefault="009B6B29" w:rsidP="001741D8">
      <w:pPr>
        <w:spacing w:line="360" w:lineRule="auto"/>
        <w:jc w:val="both"/>
        <w:rPr>
          <w:rFonts w:ascii="David" w:hAnsi="David" w:cs="David"/>
          <w:bCs/>
          <w:sz w:val="24"/>
          <w:szCs w:val="24"/>
          <w:rtl/>
        </w:rPr>
      </w:pPr>
      <w:r w:rsidRPr="00D81BD8">
        <w:rPr>
          <w:rFonts w:ascii="David" w:hAnsi="David" w:cs="David"/>
          <w:bCs/>
          <w:sz w:val="24"/>
          <w:szCs w:val="24"/>
          <w:rtl/>
        </w:rPr>
        <w:t xml:space="preserve">3. </w:t>
      </w:r>
      <w:r w:rsidRPr="00D81BD8">
        <w:rPr>
          <w:rFonts w:ascii="David" w:hAnsi="David" w:cs="David"/>
          <w:b/>
          <w:sz w:val="24"/>
          <w:szCs w:val="24"/>
          <w:rtl/>
        </w:rPr>
        <w:t>נימוקים והערות נוספות</w:t>
      </w:r>
    </w:p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tbl>
      <w:tblPr>
        <w:bidiVisual/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40"/>
      </w:tblGrid>
      <w:tr w:rsidR="00F017DC" w:rsidRPr="00D81BD8" w:rsidTr="008656C2">
        <w:trPr>
          <w:trHeight w:val="245"/>
        </w:trPr>
        <w:tc>
          <w:tcPr>
            <w:tcW w:w="9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3E55" w:rsidRDefault="005B795C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 xml:space="preserve">קיימת חשיבות עליונה </w:t>
            </w:r>
            <w:r w:rsidR="00974220">
              <w:rPr>
                <w:rFonts w:ascii="David" w:hAnsi="David" w:cs="David" w:hint="cs"/>
                <w:bCs/>
                <w:rtl/>
              </w:rPr>
              <w:t xml:space="preserve">לפיתוח האנרגטי של </w:t>
            </w:r>
            <w:proofErr w:type="spellStart"/>
            <w:r w:rsidR="00974220">
              <w:rPr>
                <w:rFonts w:ascii="David" w:hAnsi="David" w:cs="David" w:hint="cs"/>
                <w:bCs/>
                <w:rtl/>
              </w:rPr>
              <w:t>איזור</w:t>
            </w:r>
            <w:proofErr w:type="spellEnd"/>
            <w:r w:rsidR="00974220">
              <w:rPr>
                <w:rFonts w:ascii="David" w:hAnsi="David" w:cs="David" w:hint="cs"/>
                <w:bCs/>
                <w:rtl/>
              </w:rPr>
              <w:t xml:space="preserve"> יהודה ושומרון, בפרט בתחום הגז הטבעי, שנמצא בשימוש בישראל</w:t>
            </w:r>
            <w:r>
              <w:rPr>
                <w:rFonts w:ascii="David" w:hAnsi="David" w:cs="David" w:hint="cs"/>
                <w:bCs/>
                <w:rtl/>
              </w:rPr>
              <w:t>,</w:t>
            </w:r>
            <w:r w:rsidR="00974220">
              <w:rPr>
                <w:rFonts w:ascii="David" w:hAnsi="David" w:cs="David" w:hint="cs"/>
                <w:bCs/>
                <w:rtl/>
              </w:rPr>
              <w:t xml:space="preserve"> לשימוש תחנות </w:t>
            </w:r>
            <w:proofErr w:type="spellStart"/>
            <w:r w:rsidR="00974220">
              <w:rPr>
                <w:rFonts w:ascii="David" w:hAnsi="David" w:cs="David" w:hint="cs"/>
                <w:bCs/>
                <w:rtl/>
              </w:rPr>
              <w:t>הכח</w:t>
            </w:r>
            <w:proofErr w:type="spellEnd"/>
            <w:r w:rsidR="00974220">
              <w:rPr>
                <w:rFonts w:ascii="David" w:hAnsi="David" w:cs="David" w:hint="cs"/>
                <w:bCs/>
                <w:rtl/>
              </w:rPr>
              <w:t xml:space="preserve">, </w:t>
            </w:r>
            <w:proofErr w:type="spellStart"/>
            <w:r w:rsidR="00974220">
              <w:rPr>
                <w:rFonts w:ascii="David" w:hAnsi="David" w:cs="David" w:hint="cs"/>
                <w:bCs/>
                <w:rtl/>
              </w:rPr>
              <w:t>בתעשיה</w:t>
            </w:r>
            <w:proofErr w:type="spellEnd"/>
            <w:r w:rsidR="00974220">
              <w:rPr>
                <w:rFonts w:ascii="David" w:hAnsi="David" w:cs="David" w:hint="cs"/>
                <w:bCs/>
                <w:rtl/>
              </w:rPr>
              <w:t xml:space="preserve">, בתחבורה, כבר כמעט שני עשורים. </w:t>
            </w:r>
          </w:p>
          <w:p w:rsidR="000F3E55" w:rsidRDefault="000F3E55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</w:p>
          <w:p w:rsidR="00974220" w:rsidRDefault="00974220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>פיתוח תשתית גז טבעי באזורינו</w:t>
            </w:r>
            <w:r w:rsidR="005B795C">
              <w:rPr>
                <w:rFonts w:ascii="David" w:hAnsi="David" w:cs="David" w:hint="cs"/>
                <w:bCs/>
                <w:rtl/>
              </w:rPr>
              <w:t>,</w:t>
            </w:r>
            <w:r w:rsidR="000F3E55">
              <w:rPr>
                <w:rFonts w:ascii="David" w:hAnsi="David" w:cs="David" w:hint="cs"/>
                <w:bCs/>
                <w:rtl/>
              </w:rPr>
              <w:t xml:space="preserve"> כולל</w:t>
            </w:r>
            <w:r>
              <w:rPr>
                <w:rFonts w:ascii="David" w:hAnsi="David" w:cs="David" w:hint="cs"/>
                <w:bCs/>
                <w:rtl/>
              </w:rPr>
              <w:t xml:space="preserve"> פיתוח תשתיות הולכה וחלוקה, י</w:t>
            </w:r>
            <w:r w:rsidR="000F3E55">
              <w:rPr>
                <w:rFonts w:ascii="David" w:hAnsi="David" w:cs="David" w:hint="cs"/>
                <w:bCs/>
                <w:rtl/>
              </w:rPr>
              <w:t>ביא</w:t>
            </w:r>
            <w:r>
              <w:rPr>
                <w:rFonts w:ascii="David" w:hAnsi="David" w:cs="David" w:hint="cs"/>
                <w:bCs/>
                <w:rtl/>
              </w:rPr>
              <w:t xml:space="preserve"> למתן מענה אנרגטי</w:t>
            </w:r>
            <w:r w:rsidR="005B795C">
              <w:rPr>
                <w:rFonts w:ascii="David" w:hAnsi="David" w:cs="David" w:hint="cs"/>
                <w:bCs/>
                <w:rtl/>
              </w:rPr>
              <w:t>,</w:t>
            </w:r>
            <w:r>
              <w:rPr>
                <w:rFonts w:ascii="David" w:hAnsi="David" w:cs="David" w:hint="cs"/>
                <w:bCs/>
                <w:rtl/>
              </w:rPr>
              <w:t xml:space="preserve"> הן לחוסר המשמעותי בחשמל, באמ</w:t>
            </w:r>
            <w:r w:rsidR="005B795C">
              <w:rPr>
                <w:rFonts w:ascii="David" w:hAnsi="David" w:cs="David" w:hint="cs"/>
                <w:bCs/>
                <w:rtl/>
              </w:rPr>
              <w:t>צ</w:t>
            </w:r>
            <w:r>
              <w:rPr>
                <w:rFonts w:ascii="David" w:hAnsi="David" w:cs="David" w:hint="cs"/>
                <w:bCs/>
                <w:rtl/>
              </w:rPr>
              <w:t xml:space="preserve">עות הקמת תחנות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כח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בג'נין, בחברון ובעתיד גם בשומרון</w:t>
            </w:r>
            <w:r w:rsidR="00786FB1">
              <w:rPr>
                <w:rFonts w:ascii="David" w:hAnsi="David" w:cs="David" w:hint="cs"/>
                <w:bCs/>
                <w:rtl/>
              </w:rPr>
              <w:t>,</w:t>
            </w:r>
            <w:r>
              <w:rPr>
                <w:rFonts w:ascii="David" w:hAnsi="David" w:cs="David" w:hint="cs"/>
                <w:bCs/>
                <w:rtl/>
              </w:rPr>
              <w:t xml:space="preserve"> והן לפיתוח ולחסכון כלכלי משמעותי באזור</w:t>
            </w:r>
            <w:r w:rsidR="000F3E55">
              <w:rPr>
                <w:rFonts w:ascii="David" w:hAnsi="David" w:cs="David" w:hint="cs"/>
                <w:bCs/>
                <w:rtl/>
              </w:rPr>
              <w:t>,</w:t>
            </w:r>
            <w:r>
              <w:rPr>
                <w:rFonts w:ascii="David" w:hAnsi="David" w:cs="David" w:hint="cs"/>
                <w:bCs/>
                <w:rtl/>
              </w:rPr>
              <w:t xml:space="preserve"> שיביא לתנופה והתפתחות</w:t>
            </w:r>
            <w:r w:rsidR="005B795C">
              <w:rPr>
                <w:rFonts w:ascii="David" w:hAnsi="David" w:cs="David" w:hint="cs"/>
                <w:bCs/>
                <w:rtl/>
              </w:rPr>
              <w:t xml:space="preserve"> אזו</w:t>
            </w:r>
            <w:r w:rsidR="00786FB1">
              <w:rPr>
                <w:rFonts w:ascii="David" w:hAnsi="David" w:cs="David" w:hint="cs"/>
                <w:bCs/>
                <w:rtl/>
              </w:rPr>
              <w:t>ר</w:t>
            </w:r>
            <w:r w:rsidR="005B795C">
              <w:rPr>
                <w:rFonts w:ascii="David" w:hAnsi="David" w:cs="David" w:hint="cs"/>
                <w:bCs/>
                <w:rtl/>
              </w:rPr>
              <w:t>י התעשייה</w:t>
            </w:r>
            <w:r w:rsidR="00786FB1">
              <w:rPr>
                <w:rFonts w:ascii="David" w:hAnsi="David" w:cs="David" w:hint="cs"/>
                <w:bCs/>
                <w:rtl/>
              </w:rPr>
              <w:t>, הישראלים והפלסטינים באזור.</w:t>
            </w:r>
          </w:p>
          <w:p w:rsidR="000F3E55" w:rsidRDefault="000F3E55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</w:p>
          <w:p w:rsidR="00786FB1" w:rsidRDefault="00786FB1" w:rsidP="00405D06">
            <w:pPr>
              <w:pStyle w:val="13"/>
              <w:spacing w:line="276" w:lineRule="auto"/>
              <w:rPr>
                <w:rFonts w:ascii="David" w:hAnsi="David" w:cs="David"/>
                <w:bCs/>
                <w:highlight w:val="cyan"/>
                <w:rtl/>
              </w:rPr>
            </w:pPr>
            <w:r w:rsidRPr="00FB1A5A">
              <w:rPr>
                <w:rFonts w:ascii="David" w:hAnsi="David" w:cs="David" w:hint="cs"/>
                <w:bCs/>
                <w:rtl/>
              </w:rPr>
              <w:t>הגז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הטבעי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נחשב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כיום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לאחד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ממ</w:t>
            </w:r>
            <w:r w:rsidR="00405D06">
              <w:rPr>
                <w:rFonts w:ascii="David" w:hAnsi="David" w:cs="David" w:hint="cs"/>
                <w:bCs/>
                <w:rtl/>
              </w:rPr>
              <w:t>שאבי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האנרגיה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הזולים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והחסכוניים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ביותר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במשק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הישראלי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והשימוש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בו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מפחית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בעשרות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אחוזים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את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עלויות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ייצור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החשמל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והפקת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אנרגיה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לצרכים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תעשייתיים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r w:rsidRPr="00FB1A5A">
              <w:rPr>
                <w:rFonts w:ascii="David" w:hAnsi="David" w:cs="David" w:hint="cs"/>
                <w:bCs/>
                <w:rtl/>
              </w:rPr>
              <w:t>השימוש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טבעי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חוסך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מיליארדי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שקלים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בשנה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למשק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הישראלי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r w:rsidRPr="00FB1A5A">
              <w:rPr>
                <w:rFonts w:ascii="David" w:hAnsi="David" w:cs="David" w:hint="cs"/>
                <w:bCs/>
                <w:rtl/>
              </w:rPr>
              <w:t>האנרגיה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המופקת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מן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נקייה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יותר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בהשוואה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לאנרגיה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המופקת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proofErr w:type="spellStart"/>
            <w:r w:rsidRPr="00FB1A5A">
              <w:rPr>
                <w:rFonts w:ascii="David" w:hAnsi="David" w:cs="David" w:hint="cs"/>
                <w:bCs/>
                <w:rtl/>
              </w:rPr>
              <w:t>מדלקים</w:t>
            </w:r>
            <w:proofErr w:type="spellEnd"/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אחרים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כגון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סולר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ומזוט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מאחר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שבמהלך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התהליך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נפלטים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לאוויר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פחות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מזהמים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ופחות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גזי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חממה</w:t>
            </w:r>
            <w:r w:rsidRPr="00FB1A5A">
              <w:rPr>
                <w:rFonts w:ascii="David" w:hAnsi="David" w:cs="David"/>
                <w:bCs/>
                <w:rtl/>
              </w:rPr>
              <w:t>.</w:t>
            </w:r>
          </w:p>
          <w:p w:rsidR="00786FB1" w:rsidRDefault="00786FB1" w:rsidP="005B795C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</w:p>
          <w:p w:rsidR="00974220" w:rsidRDefault="00974220" w:rsidP="008656C2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 xml:space="preserve">במקביל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לחח"י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ונוגה,</w:t>
            </w:r>
          </w:p>
          <w:p w:rsidR="00FB1A5A" w:rsidRDefault="00FB1A5A" w:rsidP="008656C2">
            <w:pPr>
              <w:pStyle w:val="13"/>
              <w:spacing w:line="276" w:lineRule="auto"/>
              <w:rPr>
                <w:rFonts w:ascii="David" w:hAnsi="David" w:cs="David"/>
                <w:bCs/>
                <w:highlight w:val="cyan"/>
                <w:rtl/>
              </w:rPr>
            </w:pPr>
            <w:r w:rsidRPr="00FB1A5A">
              <w:rPr>
                <w:rFonts w:ascii="David" w:hAnsi="David" w:cs="David" w:hint="cs"/>
                <w:bCs/>
                <w:rtl/>
              </w:rPr>
              <w:t>נתיבי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הטבעי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לישראל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בע</w:t>
            </w:r>
            <w:r w:rsidRPr="00FB1A5A">
              <w:rPr>
                <w:rFonts w:ascii="David" w:hAnsi="David" w:cs="David"/>
                <w:bCs/>
                <w:rtl/>
              </w:rPr>
              <w:t>"</w:t>
            </w:r>
            <w:r w:rsidRPr="00FB1A5A">
              <w:rPr>
                <w:rFonts w:ascii="David" w:hAnsi="David" w:cs="David" w:hint="cs"/>
                <w:bCs/>
                <w:rtl/>
              </w:rPr>
              <w:t>מ</w:t>
            </w:r>
            <w:r w:rsidRPr="00FB1A5A">
              <w:rPr>
                <w:rFonts w:ascii="David" w:hAnsi="David" w:cs="David"/>
                <w:bCs/>
                <w:rtl/>
              </w:rPr>
              <w:t xml:space="preserve"> (</w:t>
            </w:r>
            <w:proofErr w:type="spellStart"/>
            <w:r w:rsidRPr="00FB1A5A">
              <w:rPr>
                <w:rFonts w:ascii="David" w:hAnsi="David" w:cs="David" w:hint="cs"/>
                <w:bCs/>
                <w:rtl/>
              </w:rPr>
              <w:t>נתג</w:t>
            </w:r>
            <w:r w:rsidRPr="00FB1A5A">
              <w:rPr>
                <w:rFonts w:ascii="David" w:hAnsi="David" w:cs="David"/>
                <w:bCs/>
                <w:rtl/>
              </w:rPr>
              <w:t>"</w:t>
            </w:r>
            <w:r w:rsidRPr="00FB1A5A">
              <w:rPr>
                <w:rFonts w:ascii="David" w:hAnsi="David" w:cs="David" w:hint="cs"/>
                <w:bCs/>
                <w:rtl/>
              </w:rPr>
              <w:t>ז</w:t>
            </w:r>
            <w:proofErr w:type="spellEnd"/>
            <w:r w:rsidRPr="00FB1A5A">
              <w:rPr>
                <w:rFonts w:ascii="David" w:hAnsi="David" w:cs="David"/>
                <w:bCs/>
                <w:rtl/>
              </w:rPr>
              <w:t xml:space="preserve">) </w:t>
            </w:r>
            <w:r w:rsidRPr="00FB1A5A">
              <w:rPr>
                <w:rFonts w:ascii="David" w:hAnsi="David" w:cs="David" w:hint="cs"/>
                <w:bCs/>
                <w:rtl/>
              </w:rPr>
              <w:t>הינה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חברה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ממשלתית</w:t>
            </w:r>
            <w:r w:rsidR="00974220">
              <w:rPr>
                <w:rFonts w:ascii="David" w:hAnsi="David" w:cs="David" w:hint="cs"/>
                <w:bCs/>
                <w:rtl/>
              </w:rPr>
              <w:t>. החברה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נוסדה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בשנת</w:t>
            </w:r>
            <w:r w:rsidRPr="00FB1A5A">
              <w:rPr>
                <w:rFonts w:ascii="David" w:hAnsi="David" w:cs="David"/>
                <w:bCs/>
                <w:rtl/>
              </w:rPr>
              <w:t xml:space="preserve"> 2003, </w:t>
            </w:r>
            <w:r w:rsidRPr="00FB1A5A">
              <w:rPr>
                <w:rFonts w:ascii="David" w:hAnsi="David" w:cs="David" w:hint="cs"/>
                <w:bCs/>
                <w:rtl/>
              </w:rPr>
              <w:t>למטרת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הקמה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ותפעול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מערכת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ההולכה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הארצית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טבעי</w:t>
            </w:r>
            <w:r w:rsidR="00786FB1">
              <w:rPr>
                <w:rFonts w:ascii="David" w:hAnsi="David" w:cs="David" w:hint="cs"/>
                <w:bCs/>
                <w:rtl/>
              </w:rPr>
              <w:t>, והיא החברה היחידה הקיימת להולכת גז טבעי בלחץ גבוה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r w:rsidRPr="00FB1A5A">
              <w:rPr>
                <w:rFonts w:ascii="David" w:hAnsi="David" w:cs="David" w:hint="cs"/>
                <w:bCs/>
                <w:rtl/>
              </w:rPr>
              <w:t>בשנת</w:t>
            </w:r>
            <w:r w:rsidRPr="00FB1A5A">
              <w:rPr>
                <w:rFonts w:ascii="David" w:hAnsi="David" w:cs="David"/>
                <w:bCs/>
                <w:rtl/>
              </w:rPr>
              <w:t xml:space="preserve"> 2004 </w:t>
            </w:r>
            <w:r w:rsidRPr="00FB1A5A">
              <w:rPr>
                <w:rFonts w:ascii="David" w:hAnsi="David" w:cs="David" w:hint="cs"/>
                <w:bCs/>
                <w:rtl/>
              </w:rPr>
              <w:t>העניק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האנרגיה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לחברה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רישיון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למטרה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זו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מכוח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חוק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משק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הטבעי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לתקופה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של</w:t>
            </w:r>
            <w:r w:rsidRPr="00FB1A5A">
              <w:rPr>
                <w:rFonts w:ascii="David" w:hAnsi="David" w:cs="David"/>
                <w:bCs/>
                <w:rtl/>
              </w:rPr>
              <w:t xml:space="preserve"> 30 </w:t>
            </w:r>
            <w:r w:rsidRPr="00FB1A5A">
              <w:rPr>
                <w:rFonts w:ascii="David" w:hAnsi="David" w:cs="David" w:hint="cs"/>
                <w:bCs/>
                <w:rtl/>
              </w:rPr>
              <w:t>שנה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r w:rsidRPr="00FB1A5A">
              <w:rPr>
                <w:rFonts w:ascii="David" w:hAnsi="David" w:cs="David" w:hint="cs"/>
                <w:bCs/>
                <w:rtl/>
              </w:rPr>
              <w:t>מדובר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בפרויקט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בעל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חשיבות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עצומה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עבור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המשק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הישראלי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משתי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סיבות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מרכזיות</w:t>
            </w:r>
            <w:r w:rsidRPr="00FB1A5A">
              <w:rPr>
                <w:rFonts w:ascii="David" w:hAnsi="David" w:cs="David"/>
                <w:bCs/>
                <w:rtl/>
              </w:rPr>
              <w:t xml:space="preserve">: </w:t>
            </w:r>
            <w:r w:rsidRPr="00FB1A5A">
              <w:rPr>
                <w:rFonts w:ascii="David" w:hAnsi="David" w:cs="David" w:hint="cs"/>
                <w:bCs/>
                <w:rtl/>
              </w:rPr>
              <w:t>הראשונה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בשל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השפעתו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הכלכלה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והתעשייה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הישראלית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והשנייה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בשל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תרומתו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לשיפור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איכות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הסביבה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והפחתת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זיהום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האוויר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r w:rsidRPr="00FB1A5A">
              <w:rPr>
                <w:rFonts w:ascii="David" w:hAnsi="David" w:cs="David" w:hint="cs"/>
                <w:bCs/>
                <w:rtl/>
              </w:rPr>
              <w:t>הקמת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מערכת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הולכת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הגז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הטבעי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ותפעולה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על</w:t>
            </w:r>
            <w:r w:rsidRPr="00FB1A5A">
              <w:rPr>
                <w:rFonts w:ascii="David" w:hAnsi="David" w:cs="David"/>
                <w:bCs/>
                <w:rtl/>
              </w:rPr>
              <w:t>-</w:t>
            </w:r>
            <w:r w:rsidRPr="00FB1A5A">
              <w:rPr>
                <w:rFonts w:ascii="David" w:hAnsi="David" w:cs="David" w:hint="cs"/>
                <w:bCs/>
                <w:rtl/>
              </w:rPr>
              <w:t>ידי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proofErr w:type="spellStart"/>
            <w:r w:rsidRPr="00FB1A5A">
              <w:rPr>
                <w:rFonts w:ascii="David" w:hAnsi="David" w:cs="David" w:hint="cs"/>
                <w:bCs/>
                <w:rtl/>
              </w:rPr>
              <w:t>נתג</w:t>
            </w:r>
            <w:r w:rsidRPr="00FB1A5A">
              <w:rPr>
                <w:rFonts w:ascii="David" w:hAnsi="David" w:cs="David"/>
                <w:bCs/>
                <w:rtl/>
              </w:rPr>
              <w:t>"</w:t>
            </w:r>
            <w:r w:rsidRPr="00FB1A5A">
              <w:rPr>
                <w:rFonts w:ascii="David" w:hAnsi="David" w:cs="David" w:hint="cs"/>
                <w:bCs/>
                <w:rtl/>
              </w:rPr>
              <w:t>ז</w:t>
            </w:r>
            <w:proofErr w:type="spellEnd"/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מתבצעים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על</w:t>
            </w:r>
            <w:r w:rsidRPr="00FB1A5A">
              <w:rPr>
                <w:rFonts w:ascii="David" w:hAnsi="David" w:cs="David"/>
                <w:bCs/>
                <w:rtl/>
              </w:rPr>
              <w:t>-</w:t>
            </w:r>
            <w:r w:rsidRPr="00FB1A5A">
              <w:rPr>
                <w:rFonts w:ascii="David" w:hAnsi="David" w:cs="David" w:hint="cs"/>
                <w:bCs/>
                <w:rtl/>
              </w:rPr>
              <w:t>פי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תקנים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בינלאומיים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מחמירים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תוך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שימוש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בכלים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לוגיסטיים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מורכבים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אמצעים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טכנולוגיים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מתוחכמים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ובאמצעות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מגוון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ספקים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קבלנים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ויועצים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מקצועיים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בינלאומיים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ומקומיים</w:t>
            </w:r>
            <w:r w:rsidRPr="00FB1A5A">
              <w:rPr>
                <w:rFonts w:ascii="David" w:hAnsi="David" w:cs="David"/>
                <w:bCs/>
                <w:rtl/>
              </w:rPr>
              <w:t xml:space="preserve">. </w:t>
            </w:r>
            <w:proofErr w:type="spellStart"/>
            <w:r w:rsidRPr="00FB1A5A">
              <w:rPr>
                <w:rFonts w:ascii="David" w:hAnsi="David" w:cs="David" w:hint="cs"/>
                <w:bCs/>
                <w:rtl/>
              </w:rPr>
              <w:t>בנתג</w:t>
            </w:r>
            <w:r w:rsidRPr="00FB1A5A">
              <w:rPr>
                <w:rFonts w:ascii="David" w:hAnsi="David" w:cs="David"/>
                <w:bCs/>
                <w:rtl/>
              </w:rPr>
              <w:t>"</w:t>
            </w:r>
            <w:r w:rsidRPr="00FB1A5A">
              <w:rPr>
                <w:rFonts w:ascii="David" w:hAnsi="David" w:cs="David" w:hint="cs"/>
                <w:bCs/>
                <w:rtl/>
              </w:rPr>
              <w:t>ז</w:t>
            </w:r>
            <w:proofErr w:type="spellEnd"/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מועסקים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כ</w:t>
            </w:r>
            <w:r w:rsidRPr="00FB1A5A">
              <w:rPr>
                <w:rFonts w:ascii="David" w:hAnsi="David" w:cs="David"/>
                <w:bCs/>
                <w:rtl/>
              </w:rPr>
              <w:t xml:space="preserve">-150 </w:t>
            </w:r>
            <w:r w:rsidRPr="00FB1A5A">
              <w:rPr>
                <w:rFonts w:ascii="David" w:hAnsi="David" w:cs="David" w:hint="cs"/>
                <w:bCs/>
                <w:rtl/>
              </w:rPr>
              <w:t>עובדים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בתחומי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התכנון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וההנדסה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הקמה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תפעול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ותחזוקה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בטיחות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ביטחון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כספים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פיתוח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r w:rsidRPr="00FB1A5A">
              <w:rPr>
                <w:rFonts w:ascii="David" w:hAnsi="David" w:cs="David" w:hint="cs"/>
                <w:bCs/>
                <w:rtl/>
              </w:rPr>
              <w:t>עסקי</w:t>
            </w:r>
            <w:r w:rsidRPr="00FB1A5A">
              <w:rPr>
                <w:rFonts w:ascii="David" w:hAnsi="David" w:cs="David"/>
                <w:bCs/>
                <w:rtl/>
              </w:rPr>
              <w:t xml:space="preserve">, </w:t>
            </w:r>
            <w:r w:rsidRPr="00FB1A5A">
              <w:rPr>
                <w:rFonts w:ascii="David" w:hAnsi="David" w:cs="David" w:hint="cs"/>
                <w:bCs/>
                <w:rtl/>
              </w:rPr>
              <w:t>משפט</w:t>
            </w:r>
            <w:r w:rsidRPr="00FB1A5A">
              <w:rPr>
                <w:rFonts w:ascii="David" w:hAnsi="David" w:cs="David"/>
                <w:bCs/>
                <w:rtl/>
              </w:rPr>
              <w:t xml:space="preserve"> </w:t>
            </w:r>
            <w:proofErr w:type="spellStart"/>
            <w:r w:rsidRPr="00FB1A5A">
              <w:rPr>
                <w:rFonts w:ascii="David" w:hAnsi="David" w:cs="David" w:hint="cs"/>
                <w:bCs/>
                <w:rtl/>
              </w:rPr>
              <w:t>ומינהל</w:t>
            </w:r>
            <w:proofErr w:type="spellEnd"/>
            <w:r w:rsidRPr="00FB1A5A">
              <w:rPr>
                <w:rFonts w:ascii="David" w:hAnsi="David" w:cs="David"/>
                <w:bCs/>
                <w:rtl/>
              </w:rPr>
              <w:t>.</w:t>
            </w:r>
          </w:p>
          <w:p w:rsidR="00786FB1" w:rsidRDefault="00786FB1" w:rsidP="008656C2">
            <w:pPr>
              <w:pStyle w:val="13"/>
              <w:spacing w:line="276" w:lineRule="auto"/>
              <w:rPr>
                <w:rFonts w:ascii="David" w:hAnsi="David" w:cs="David"/>
                <w:bCs/>
                <w:highlight w:val="cyan"/>
                <w:rtl/>
              </w:rPr>
            </w:pPr>
          </w:p>
          <w:p w:rsidR="00786FB1" w:rsidRDefault="00786FB1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 w:rsidRPr="00786FB1">
              <w:rPr>
                <w:rFonts w:ascii="David" w:hAnsi="David" w:cs="David" w:hint="cs"/>
                <w:bCs/>
                <w:rtl/>
              </w:rPr>
              <w:t xml:space="preserve">נבקש לציין </w:t>
            </w:r>
            <w:r>
              <w:rPr>
                <w:rFonts w:ascii="David" w:hAnsi="David" w:cs="David" w:hint="cs"/>
                <w:bCs/>
                <w:rtl/>
              </w:rPr>
              <w:t xml:space="preserve">כי אנו נמצאים מול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נתג"ז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בשלבי תכנון סטטוטורי של קו קסם- ברקן- אריאל וקו לתחנת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הכח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בג'נין ובשלבי בדיקת התכנות לקו גז טבעי למישור אדומים-יריחו. בשנה הקרובה מתוכננת בדיקת התכנות לקו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לתרקומיא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ולחברון (כולל תחנת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כח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בחברון), והיד עוד נטויה לקווים נוספים בהמשך.</w:t>
            </w:r>
          </w:p>
          <w:p w:rsidR="00615614" w:rsidRDefault="00615614" w:rsidP="00786FB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</w:p>
          <w:p w:rsidR="000F3E55" w:rsidRDefault="00615614" w:rsidP="00CA0B1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 xml:space="preserve">קידום התכנון נעשה במקביל לקידום הרגולציה של הגז הטבעי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באיו"ש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. </w:t>
            </w:r>
          </w:p>
          <w:p w:rsidR="000F3E55" w:rsidRDefault="00615614" w:rsidP="00CA0B1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 xml:space="preserve">לצורך קידום התכנון, אנו מבקשים </w:t>
            </w:r>
            <w:r w:rsidR="00CA0B11">
              <w:rPr>
                <w:rFonts w:ascii="David" w:hAnsi="David" w:cs="David" w:hint="cs"/>
                <w:bCs/>
                <w:rtl/>
              </w:rPr>
              <w:t xml:space="preserve">כחלק מפיתוח האזור וההשקעה בפיתוח האזור, לקדם באמצעות </w:t>
            </w:r>
            <w:proofErr w:type="spellStart"/>
            <w:r w:rsidR="00CA0B11">
              <w:rPr>
                <w:rFonts w:ascii="David" w:hAnsi="David" w:cs="David" w:hint="cs"/>
                <w:bCs/>
                <w:rtl/>
              </w:rPr>
              <w:t>נתג"ז</w:t>
            </w:r>
            <w:proofErr w:type="spellEnd"/>
            <w:r w:rsidR="00CA0B11">
              <w:rPr>
                <w:rFonts w:ascii="David" w:hAnsi="David" w:cs="David" w:hint="cs"/>
                <w:bCs/>
                <w:rtl/>
              </w:rPr>
              <w:t xml:space="preserve">, </w:t>
            </w:r>
            <w:r w:rsidR="00996E72">
              <w:rPr>
                <w:rFonts w:ascii="David" w:hAnsi="David" w:cs="David" w:hint="cs"/>
                <w:bCs/>
                <w:rtl/>
              </w:rPr>
              <w:t xml:space="preserve">החברה היחידה בתחום ההולכה, את </w:t>
            </w:r>
            <w:r w:rsidR="00CA0B11">
              <w:rPr>
                <w:rFonts w:ascii="David" w:hAnsi="David" w:cs="David" w:hint="cs"/>
                <w:bCs/>
                <w:rtl/>
              </w:rPr>
              <w:t>תכנון</w:t>
            </w:r>
            <w:r w:rsidR="00996E72">
              <w:rPr>
                <w:rFonts w:ascii="David" w:hAnsi="David" w:cs="David" w:hint="cs"/>
                <w:bCs/>
                <w:rtl/>
              </w:rPr>
              <w:t xml:space="preserve"> הקווים</w:t>
            </w:r>
            <w:r w:rsidR="00CA0B11">
              <w:rPr>
                <w:rFonts w:ascii="David" w:hAnsi="David" w:cs="David" w:hint="cs"/>
                <w:bCs/>
                <w:rtl/>
              </w:rPr>
              <w:t xml:space="preserve"> ובהמשך הקמת הקווים ותחזוקתם. </w:t>
            </w:r>
          </w:p>
          <w:p w:rsidR="000F3E55" w:rsidRDefault="000F3E55" w:rsidP="00CA0B1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</w:p>
          <w:p w:rsidR="00615614" w:rsidRPr="00786FB1" w:rsidRDefault="00CA0B11" w:rsidP="00CA0B11">
            <w:pPr>
              <w:pStyle w:val="13"/>
              <w:spacing w:line="276" w:lineRule="auto"/>
              <w:rPr>
                <w:rFonts w:ascii="David" w:hAnsi="David" w:cs="David"/>
                <w:bCs/>
                <w:rtl/>
              </w:rPr>
            </w:pPr>
            <w:r>
              <w:rPr>
                <w:rFonts w:ascii="David" w:hAnsi="David" w:cs="David" w:hint="cs"/>
                <w:bCs/>
                <w:rtl/>
              </w:rPr>
              <w:t xml:space="preserve">אנו מבקשים לאשר את </w:t>
            </w:r>
            <w:proofErr w:type="spellStart"/>
            <w:r>
              <w:rPr>
                <w:rFonts w:ascii="David" w:hAnsi="David" w:cs="David" w:hint="cs"/>
                <w:bCs/>
                <w:rtl/>
              </w:rPr>
              <w:t>נתג"ז</w:t>
            </w:r>
            <w:proofErr w:type="spellEnd"/>
            <w:r>
              <w:rPr>
                <w:rFonts w:ascii="David" w:hAnsi="David" w:cs="David" w:hint="cs"/>
                <w:bCs/>
                <w:rtl/>
              </w:rPr>
              <w:t xml:space="preserve"> כספק יחיד.</w:t>
            </w:r>
          </w:p>
          <w:p w:rsidR="00F017DC" w:rsidRPr="00F94190" w:rsidRDefault="00F017DC" w:rsidP="008656C2">
            <w:pPr>
              <w:pStyle w:val="13"/>
              <w:spacing w:line="276" w:lineRule="auto"/>
              <w:rPr>
                <w:rFonts w:ascii="David" w:hAnsi="David" w:cs="David"/>
                <w:bCs/>
                <w:highlight w:val="cyan"/>
                <w:rtl/>
              </w:rPr>
            </w:pPr>
          </w:p>
        </w:tc>
      </w:tr>
    </w:tbl>
    <w:p w:rsidR="001741D8" w:rsidRPr="00D81BD8" w:rsidRDefault="001741D8" w:rsidP="001741D8">
      <w:pPr>
        <w:numPr>
          <w:ilvl w:val="12"/>
          <w:numId w:val="0"/>
        </w:numPr>
        <w:ind w:left="283" w:hanging="283"/>
        <w:rPr>
          <w:rFonts w:ascii="David" w:hAnsi="David" w:cs="David"/>
          <w:b/>
          <w:sz w:val="24"/>
          <w:szCs w:val="24"/>
          <w:rtl/>
          <w:lang w:eastAsia="he-IL"/>
        </w:rPr>
      </w:pPr>
    </w:p>
    <w:p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1741D8" w:rsidRPr="00D81BD8" w:rsidRDefault="001741D8" w:rsidP="001741D8">
      <w:pPr>
        <w:rPr>
          <w:rFonts w:ascii="David" w:hAnsi="David" w:cs="David"/>
          <w:b/>
          <w:sz w:val="24"/>
          <w:szCs w:val="24"/>
          <w:rtl/>
        </w:rPr>
      </w:pPr>
    </w:p>
    <w:p w:rsidR="009B6B29" w:rsidRPr="00D81BD8" w:rsidRDefault="009B6B29" w:rsidP="009B6B29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>בכבוד רב,</w:t>
      </w:r>
    </w:p>
    <w:p w:rsidR="001741D8" w:rsidRPr="00D81BD8" w:rsidRDefault="009B6B29" w:rsidP="001741D8">
      <w:pPr>
        <w:rPr>
          <w:rFonts w:ascii="David" w:hAnsi="David" w:cs="David"/>
          <w:b/>
          <w:sz w:val="24"/>
          <w:szCs w:val="24"/>
          <w:rtl/>
        </w:rPr>
      </w:pPr>
      <w:r w:rsidRPr="00D81BD8">
        <w:rPr>
          <w:rFonts w:ascii="David" w:hAnsi="David" w:cs="David"/>
          <w:b/>
          <w:sz w:val="24"/>
          <w:szCs w:val="24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D81BD8" w:rsidTr="006B4E2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41D8" w:rsidRPr="00D81BD8" w:rsidRDefault="00F017DC" w:rsidP="006B4E28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סעיד קאסם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41D8" w:rsidRPr="00D81BD8" w:rsidRDefault="00D81BD8" w:rsidP="006B4E28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קמ"ט </w:t>
            </w:r>
            <w:r w:rsidR="00F017DC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אנרגיה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41D8" w:rsidRPr="00D81BD8" w:rsidRDefault="000D62D0" w:rsidP="006B4E28">
            <w:pPr>
              <w:spacing w:line="360" w:lineRule="auto"/>
              <w:jc w:val="center"/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_</w:t>
            </w:r>
          </w:p>
        </w:tc>
      </w:tr>
      <w:tr w:rsidR="007548B0" w:rsidRPr="00D81BD8" w:rsidTr="006B4E2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741D8" w:rsidRPr="00D81BD8" w:rsidRDefault="009B6B29" w:rsidP="006B4E28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741D8" w:rsidRPr="00D81BD8" w:rsidRDefault="009B6B29" w:rsidP="006B4E28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741D8" w:rsidRPr="00D81BD8" w:rsidRDefault="009B6B29" w:rsidP="006B4E28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szCs w:val="24"/>
                <w:lang w:eastAsia="he-IL"/>
              </w:rPr>
            </w:pPr>
            <w:r w:rsidRPr="00D81BD8">
              <w:rPr>
                <w:rFonts w:ascii="David" w:hAnsi="David" w:cs="David"/>
                <w:bCs/>
                <w:sz w:val="24"/>
                <w:szCs w:val="24"/>
                <w:rtl/>
              </w:rPr>
              <w:t>חתימה</w:t>
            </w:r>
          </w:p>
        </w:tc>
      </w:tr>
    </w:tbl>
    <w:p w:rsidR="001741D8" w:rsidRPr="00D81BD8" w:rsidRDefault="001741D8" w:rsidP="001741D8">
      <w:pPr>
        <w:rPr>
          <w:sz w:val="24"/>
          <w:szCs w:val="24"/>
        </w:rPr>
      </w:pPr>
    </w:p>
    <w:sectPr w:rsidR="001741D8" w:rsidRPr="00D81BD8" w:rsidSect="001741D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975A52" w16cex:dateUtc="2023-02-15T11:1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D862A16" w16cid:durableId="27975A5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665" w:rsidRDefault="00893665">
      <w:r>
        <w:separator/>
      </w:r>
    </w:p>
  </w:endnote>
  <w:endnote w:type="continuationSeparator" w:id="0">
    <w:p w:rsidR="00893665" w:rsidRDefault="00893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8E1" w:rsidRDefault="002D28E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1741D8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1741D8" w:rsidRPr="0098529F" w:rsidRDefault="009B6B29" w:rsidP="001741D8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1741D8" w:rsidRPr="0098529F" w:rsidRDefault="009B6B29" w:rsidP="001741D8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1741D8" w:rsidRPr="0098529F" w:rsidRDefault="009B6B29" w:rsidP="001741D8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="00450A03"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="00450A03"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F3877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="00450A03"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="00450A03"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="00450A03"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F3877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="00450A03"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1741D8" w:rsidRPr="0098529F" w:rsidRDefault="001741D8" w:rsidP="001741D8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1741D8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1741D8" w:rsidRPr="0098529F" w:rsidRDefault="009B6B29" w:rsidP="001741D8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98529F" w:rsidRDefault="009B6B29" w:rsidP="001741D8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1741D8" w:rsidRPr="0098529F" w:rsidRDefault="009B6B29" w:rsidP="001741D8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98529F" w:rsidRDefault="009B6B29" w:rsidP="001741D8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1741D8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1741D8" w:rsidRPr="001275E5" w:rsidRDefault="009B6B29" w:rsidP="001741D8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1741D8" w:rsidRPr="00843B72" w:rsidRDefault="009B6B29" w:rsidP="001741D8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1741D8" w:rsidRPr="00354861" w:rsidRDefault="001741D8" w:rsidP="001741D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8E1" w:rsidRDefault="002D28E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665" w:rsidRDefault="00893665">
      <w:r>
        <w:separator/>
      </w:r>
    </w:p>
  </w:footnote>
  <w:footnote w:type="continuationSeparator" w:id="0">
    <w:p w:rsidR="00893665" w:rsidRDefault="008936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8E1" w:rsidRDefault="003A6F45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27CCB7E" wp14:editId="7D460A7C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0" b="0"/>
              <wp:wrapSquare wrapText="bothSides"/>
              <wp:docPr id="3" name="תיבת טקסט 3" descr="- בלמ&quot;ס -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 xml:space="preserve">- 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>בלמ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"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 xml:space="preserve">ס 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7CCB7E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idth-percent:0;mso-height-percent:0;mso-wrap-distance-left:0;mso-wrap-distance-top:0;mso-wrap-distance-right:0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" filled="f" stroked="f">
              <v:path arrowok="t"/>
              <v:textbox style="mso-fit-shape-to-text:t" inset="0,0,0,0">
                <w:txbxContent>
                  <w:p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 xml:space="preserve">- </w:t>
                    </w:r>
                    <w:r w:rsidRPr="002D28E1">
                      <w:rPr>
                        <w:rFonts w:ascii="Calibri" w:eastAsia="Calibri" w:hAnsi="Calibri" w:cs="Times New Roman"/>
                        <w:color w:val="000000"/>
                        <w:rtl/>
                      </w:rPr>
                      <w:t>בלמ</w:t>
                    </w: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"</w:t>
                    </w:r>
                    <w:r w:rsidRPr="002D28E1">
                      <w:rPr>
                        <w:rFonts w:ascii="Calibri" w:eastAsia="Calibri" w:hAnsi="Calibri" w:cs="Times New Roman"/>
                        <w:color w:val="000000"/>
                        <w:rtl/>
                      </w:rPr>
                      <w:t xml:space="preserve">ס </w:t>
                    </w: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1741D8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1741D8" w:rsidRPr="005D6483" w:rsidRDefault="003A6F45" w:rsidP="001741D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27CCB7F" wp14:editId="3D954E61">
                    <wp:simplePos x="0" y="0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24180" cy="154940"/>
                    <wp:effectExtent l="0" t="0" r="0" b="0"/>
                    <wp:wrapSquare wrapText="bothSides"/>
                    <wp:docPr id="4" name="תיבת טקסט 4" descr="- בלמ&quot;ס -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424180" cy="1549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2D28E1" w:rsidRPr="002D28E1" w:rsidRDefault="002D28E1">
                                <w:pPr>
                                  <w:rPr>
                                    <w:rFonts w:ascii="Calibri" w:eastAsia="Calibri" w:hAnsi="Calibri" w:cs="Calibri"/>
                                    <w:color w:val="000000"/>
                                  </w:rPr>
                                </w:pPr>
                                <w:r w:rsidRPr="002D28E1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 xml:space="preserve">- </w:t>
                                </w:r>
                                <w:r w:rsidRPr="002D28E1">
                                  <w:rPr>
                                    <w:rFonts w:ascii="Calibri" w:eastAsia="Calibri" w:hAnsi="Calibri" w:cs="Times New Roman"/>
                                    <w:color w:val="000000"/>
                                    <w:rtl/>
                                  </w:rPr>
                                  <w:t>בלמ</w:t>
                                </w:r>
                                <w:r w:rsidRPr="002D28E1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>"</w:t>
                                </w:r>
                                <w:r w:rsidRPr="002D28E1">
                                  <w:rPr>
                                    <w:rFonts w:ascii="Calibri" w:eastAsia="Calibri" w:hAnsi="Calibri" w:cs="Times New Roman"/>
                                    <w:color w:val="000000"/>
                                    <w:rtl/>
                                  </w:rPr>
                                  <w:t xml:space="preserve">ס </w:t>
                                </w:r>
                                <w:r w:rsidRPr="002D28E1">
                                  <w:rPr>
                                    <w:rFonts w:ascii="Calibri" w:eastAsia="Calibri" w:hAnsi="Calibri" w:cs="Calibri"/>
                                    <w:color w:val="000000"/>
                                    <w:rtl/>
                                  </w:rPr>
                                  <w:t>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27CCB7F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3.4pt;height:12.2pt;z-index:251660288;visibility:visible;mso-wrap-style:none;mso-width-percent:0;mso-height-percent:0;mso-wrap-distance-left:0;mso-wrap-distance-top:0;mso-wrap-distance-right:0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" filled="f" stroked="f">
                    <v:path arrowok="t"/>
                    <v:textbox style="mso-fit-shape-to-text:t" inset="0,0,0,0">
                      <w:txbxContent>
                        <w:p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 xml:space="preserve">- 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>בלמ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"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 xml:space="preserve">ס 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1741D8" w:rsidRPr="005D6483" w:rsidRDefault="009B6B29" w:rsidP="001741D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1741D8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1741D8" w:rsidRPr="00D84715" w:rsidRDefault="009B6B29" w:rsidP="001741D8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27CCB80" wp14:editId="527CCB8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1741D8" w:rsidRPr="00CE601A" w:rsidRDefault="009B6B29" w:rsidP="001741D8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1741D8" w:rsidRPr="00F54EBF" w:rsidRDefault="009B6B29" w:rsidP="001741D8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1741D8" w:rsidRDefault="009B6B29" w:rsidP="001741D8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741D8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F8548C" w:rsidRDefault="009B6B29" w:rsidP="001741D8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741D8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741D8" w:rsidRPr="00D84715" w:rsidRDefault="00001D45" w:rsidP="001741D8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F8548C" w:rsidRDefault="009B6B29" w:rsidP="001741D8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741D8" w:rsidRPr="00D84715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741D8" w:rsidRPr="00106EF7" w:rsidRDefault="009B6B29" w:rsidP="001741D8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671AFA" w:rsidRDefault="009B6B29" w:rsidP="001741D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1741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1741D8" w:rsidRPr="00D84715" w:rsidRDefault="001741D8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1741D8" w:rsidRPr="00D84715" w:rsidRDefault="001741D8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1741D8" w:rsidRPr="00D84715" w:rsidRDefault="009B6B29" w:rsidP="001741D8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1741D8" w:rsidRPr="00F8548C" w:rsidRDefault="009B6B29" w:rsidP="001741D8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1741D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1741D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1741D8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1741D8" w:rsidRPr="00D84715" w:rsidRDefault="001741D8" w:rsidP="001741D8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8E1" w:rsidRDefault="003A6F45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27CCB82" wp14:editId="171DF6BB">
              <wp:simplePos x="0" y="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0" b="0"/>
              <wp:wrapSquare wrapText="bothSides"/>
              <wp:docPr id="1" name="תיבת טקסט 1" descr="- בלמ&quot;ס -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2D28E1" w:rsidRPr="002D28E1" w:rsidRDefault="002D28E1">
                          <w:pPr>
                            <w:rPr>
                              <w:rFonts w:ascii="Calibri" w:eastAsia="Calibri" w:hAnsi="Calibri" w:cs="Calibri"/>
                              <w:color w:val="000000"/>
                            </w:rPr>
                          </w:pP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 xml:space="preserve">- 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>בלמ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"</w:t>
                          </w:r>
                          <w:r w:rsidRPr="002D28E1">
                            <w:rPr>
                              <w:rFonts w:ascii="Calibri" w:eastAsia="Calibri" w:hAnsi="Calibri" w:cs="Times New Roman"/>
                              <w:color w:val="000000"/>
                              <w:rtl/>
                            </w:rPr>
                            <w:t xml:space="preserve">ס </w:t>
                          </w:r>
                          <w:r w:rsidRPr="002D28E1">
                            <w:rPr>
                              <w:rFonts w:ascii="Calibri" w:eastAsia="Calibri" w:hAnsi="Calibri" w:cs="Calibri"/>
                              <w:color w:val="000000"/>
                              <w:rtl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7CCB82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idth-percent:0;mso-height-percent:0;mso-wrap-distance-left:0;mso-wrap-distance-top:0;mso-wrap-distance-right:0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" filled="f" stroked="f">
              <v:path arrowok="t"/>
              <v:textbox style="mso-fit-shape-to-text:t" inset="0,0,0,0">
                <w:txbxContent>
                  <w:p w:rsidR="002D28E1" w:rsidRPr="002D28E1" w:rsidRDefault="002D28E1">
                    <w:pPr>
                      <w:rPr>
                        <w:rFonts w:ascii="Calibri" w:eastAsia="Calibri" w:hAnsi="Calibri" w:cs="Calibri"/>
                        <w:color w:val="000000"/>
                      </w:rPr>
                    </w:pP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 xml:space="preserve">- </w:t>
                    </w:r>
                    <w:r w:rsidRPr="002D28E1">
                      <w:rPr>
                        <w:rFonts w:ascii="Calibri" w:eastAsia="Calibri" w:hAnsi="Calibri" w:cs="Times New Roman"/>
                        <w:color w:val="000000"/>
                        <w:rtl/>
                      </w:rPr>
                      <w:t>בלמ</w:t>
                    </w: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"</w:t>
                    </w:r>
                    <w:r w:rsidRPr="002D28E1">
                      <w:rPr>
                        <w:rFonts w:ascii="Calibri" w:eastAsia="Calibri" w:hAnsi="Calibri" w:cs="Times New Roman"/>
                        <w:color w:val="000000"/>
                        <w:rtl/>
                      </w:rPr>
                      <w:t xml:space="preserve">ס </w:t>
                    </w:r>
                    <w:r w:rsidRPr="002D28E1">
                      <w:rPr>
                        <w:rFonts w:ascii="Calibri" w:eastAsia="Calibri" w:hAnsi="Calibri" w:cs="Calibri"/>
                        <w:color w:val="000000"/>
                        <w:rtl/>
                      </w:rPr>
                      <w:t>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7374EE9"/>
    <w:multiLevelType w:val="hybridMultilevel"/>
    <w:tmpl w:val="002E5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D7723B5"/>
    <w:multiLevelType w:val="hybridMultilevel"/>
    <w:tmpl w:val="68A04448"/>
    <w:lvl w:ilvl="0" w:tplc="D07CAA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004D"/>
    <w:rsid w:val="00062B1F"/>
    <w:rsid w:val="000D62D0"/>
    <w:rsid w:val="000F3E55"/>
    <w:rsid w:val="001166AF"/>
    <w:rsid w:val="00124E08"/>
    <w:rsid w:val="001741D8"/>
    <w:rsid w:val="001C1873"/>
    <w:rsid w:val="001D0244"/>
    <w:rsid w:val="001D1499"/>
    <w:rsid w:val="001F3877"/>
    <w:rsid w:val="002402EB"/>
    <w:rsid w:val="0024335D"/>
    <w:rsid w:val="00255967"/>
    <w:rsid w:val="00263D8A"/>
    <w:rsid w:val="00281194"/>
    <w:rsid w:val="002D28E1"/>
    <w:rsid w:val="003264CF"/>
    <w:rsid w:val="00336CDD"/>
    <w:rsid w:val="003A6F45"/>
    <w:rsid w:val="003F28F2"/>
    <w:rsid w:val="003F6377"/>
    <w:rsid w:val="00405D06"/>
    <w:rsid w:val="004205F2"/>
    <w:rsid w:val="00430541"/>
    <w:rsid w:val="00450A03"/>
    <w:rsid w:val="00495F2D"/>
    <w:rsid w:val="004D543F"/>
    <w:rsid w:val="004D6845"/>
    <w:rsid w:val="00510006"/>
    <w:rsid w:val="005256BA"/>
    <w:rsid w:val="005275F2"/>
    <w:rsid w:val="0057679A"/>
    <w:rsid w:val="005856B0"/>
    <w:rsid w:val="005B7133"/>
    <w:rsid w:val="005B795C"/>
    <w:rsid w:val="0061082F"/>
    <w:rsid w:val="00615614"/>
    <w:rsid w:val="00622590"/>
    <w:rsid w:val="0064700F"/>
    <w:rsid w:val="00680928"/>
    <w:rsid w:val="006848B2"/>
    <w:rsid w:val="006A0A55"/>
    <w:rsid w:val="006A4B92"/>
    <w:rsid w:val="006B32E9"/>
    <w:rsid w:val="006B4E28"/>
    <w:rsid w:val="007548B0"/>
    <w:rsid w:val="00786FB1"/>
    <w:rsid w:val="007969BC"/>
    <w:rsid w:val="007A4986"/>
    <w:rsid w:val="008656C2"/>
    <w:rsid w:val="00893665"/>
    <w:rsid w:val="008C14B8"/>
    <w:rsid w:val="008C75D8"/>
    <w:rsid w:val="008D4F47"/>
    <w:rsid w:val="008F4133"/>
    <w:rsid w:val="00914677"/>
    <w:rsid w:val="0091642B"/>
    <w:rsid w:val="00974220"/>
    <w:rsid w:val="00992F7D"/>
    <w:rsid w:val="00996E72"/>
    <w:rsid w:val="009A3DAE"/>
    <w:rsid w:val="009B6B29"/>
    <w:rsid w:val="009C6658"/>
    <w:rsid w:val="009E0CC4"/>
    <w:rsid w:val="009F7FB7"/>
    <w:rsid w:val="00A0212A"/>
    <w:rsid w:val="00A07B63"/>
    <w:rsid w:val="00A13134"/>
    <w:rsid w:val="00A45FCA"/>
    <w:rsid w:val="00A60F10"/>
    <w:rsid w:val="00AB05FC"/>
    <w:rsid w:val="00B05006"/>
    <w:rsid w:val="00B1687D"/>
    <w:rsid w:val="00B94186"/>
    <w:rsid w:val="00BC75A5"/>
    <w:rsid w:val="00CA0B11"/>
    <w:rsid w:val="00CA6F6E"/>
    <w:rsid w:val="00CB31AB"/>
    <w:rsid w:val="00CD5CAC"/>
    <w:rsid w:val="00D06E81"/>
    <w:rsid w:val="00D62A25"/>
    <w:rsid w:val="00D63A7B"/>
    <w:rsid w:val="00D674FB"/>
    <w:rsid w:val="00D81BD8"/>
    <w:rsid w:val="00D862C5"/>
    <w:rsid w:val="00D92515"/>
    <w:rsid w:val="00DA7754"/>
    <w:rsid w:val="00DC0FAD"/>
    <w:rsid w:val="00E55F9B"/>
    <w:rsid w:val="00E62843"/>
    <w:rsid w:val="00EB4BC4"/>
    <w:rsid w:val="00EF0A6C"/>
    <w:rsid w:val="00F017DC"/>
    <w:rsid w:val="00F73D0D"/>
    <w:rsid w:val="00F73D3E"/>
    <w:rsid w:val="00F94190"/>
    <w:rsid w:val="00FB1A5A"/>
    <w:rsid w:val="00FB2D61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783A4DBE-1A17-42FB-9EF1-3BBF652C4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customStyle="1" w:styleId="12">
    <w:name w:val="הצללה בהירה1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">
    <w:name w:val="Revision"/>
    <w:hidden/>
    <w:uiPriority w:val="99"/>
    <w:semiHidden/>
    <w:rsid w:val="003264CF"/>
    <w:rPr>
      <w:rFonts w:ascii="Verdana" w:hAnsi="Verdana" w:cs="Arial"/>
    </w:rPr>
  </w:style>
  <w:style w:type="paragraph" w:customStyle="1" w:styleId="13">
    <w:name w:val="רגיל1"/>
    <w:qFormat/>
    <w:rsid w:val="0064700F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19" Type="http://schemas.microsoft.com/office/2016/09/relationships/commentsIds" Target="commentsIds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024941858\Documents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Documents</Template>
  <TotalTime>1</TotalTime>
  <Pages>3</Pages>
  <Words>597</Words>
  <Characters>3135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2</cp:revision>
  <cp:lastPrinted>2023-02-28T15:05:00Z</cp:lastPrinted>
  <dcterms:created xsi:type="dcterms:W3CDTF">2023-12-19T08:45:00Z</dcterms:created>
  <dcterms:modified xsi:type="dcterms:W3CDTF">2023-12-19T08:45:00Z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0x01010088EE1E65916E9A4F89743E28CD3ACBFC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2021-11-08T14:01:13Z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1a42934b-bf20-4355-9b2b-5afac5ede59c</vt:lpwstr>
  </property>
  <property fmtid="{D5CDD505-2E9C-101B-9397-08002B2CF9AE}" pid="15" name="MSIP_Label_701b9bfc-c426-492e-a46c-1a922d5fe54b_ContentBits">
    <vt:lpwstr>1</vt:lpwstr>
  </property>
</Properties>
</file>